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1AC" w:rsidRDefault="00477601" w:rsidP="00477601">
      <w:pPr>
        <w:tabs>
          <w:tab w:val="left" w:pos="8505"/>
        </w:tabs>
        <w:spacing w:after="0"/>
        <w:ind w:left="7920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0B2AB9" w:rsidRPr="00477601">
        <w:rPr>
          <w:rFonts w:ascii="Trebuchet MS" w:hAnsi="Trebuchet MS"/>
        </w:rPr>
        <w:t>Please Reply To:</w:t>
      </w:r>
    </w:p>
    <w:p w:rsidR="00AC0884" w:rsidRDefault="00AC0884" w:rsidP="00AC0884">
      <w:pPr>
        <w:tabs>
          <w:tab w:val="left" w:pos="8505"/>
        </w:tabs>
        <w:spacing w:after="0"/>
        <w:rPr>
          <w:rFonts w:ascii="Trebuchet MS" w:hAnsi="Trebuchet MS"/>
        </w:rPr>
      </w:pPr>
    </w:p>
    <w:p w:rsidR="00AC0884" w:rsidRPr="00477601" w:rsidRDefault="00AC0884" w:rsidP="00AC0884">
      <w:pPr>
        <w:tabs>
          <w:tab w:val="left" w:pos="8505"/>
        </w:tabs>
        <w:spacing w:after="0"/>
        <w:rPr>
          <w:rFonts w:ascii="Trebuchet MS" w:hAnsi="Trebuchet MS"/>
        </w:rPr>
      </w:pPr>
      <w:bookmarkStart w:id="0" w:name="_GoBack"/>
      <w:bookmarkEnd w:id="0"/>
    </w:p>
    <w:sectPr w:rsidR="00AC0884" w:rsidRPr="00477601" w:rsidSect="00477601">
      <w:headerReference w:type="default" r:id="rId7"/>
      <w:footerReference w:type="default" r:id="rId8"/>
      <w:pgSz w:w="11906" w:h="16838" w:code="9"/>
      <w:pgMar w:top="964" w:right="794" w:bottom="964" w:left="85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F6B" w:rsidRDefault="00513F6B" w:rsidP="00A90D37">
      <w:pPr>
        <w:spacing w:after="0" w:line="240" w:lineRule="auto"/>
      </w:pPr>
      <w:r>
        <w:separator/>
      </w:r>
    </w:p>
  </w:endnote>
  <w:endnote w:type="continuationSeparator" w:id="0">
    <w:p w:rsidR="00513F6B" w:rsidRDefault="00513F6B" w:rsidP="00A90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FC9" w:rsidRPr="00B7644F" w:rsidRDefault="005D46DE" w:rsidP="00477601">
    <w:pPr>
      <w:widowControl w:val="0"/>
      <w:spacing w:after="0" w:line="240" w:lineRule="auto"/>
      <w:contextualSpacing/>
      <w:jc w:val="center"/>
      <w:rPr>
        <w:rFonts w:ascii="Segoe Script" w:hAnsi="Segoe Script"/>
        <w:b/>
        <w:bCs/>
        <w:color w:val="00008C"/>
        <w:sz w:val="20"/>
        <w:szCs w:val="20"/>
        <w:lang w:val="en-US"/>
      </w:rPr>
    </w:pPr>
    <w:r w:rsidRPr="00B7644F">
      <w:rPr>
        <w:noProof/>
        <w:sz w:val="20"/>
        <w:szCs w:val="20"/>
        <w:lang w:eastAsia="en-GB"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3F8641CC" wp14:editId="1C970B6C">
              <wp:simplePos x="0" y="0"/>
              <wp:positionH relativeFrom="column">
                <wp:posOffset>-207010</wp:posOffset>
              </wp:positionH>
              <wp:positionV relativeFrom="paragraph">
                <wp:posOffset>-13971</wp:posOffset>
              </wp:positionV>
              <wp:extent cx="7058025" cy="0"/>
              <wp:effectExtent l="0" t="0" r="0" b="0"/>
              <wp:wrapNone/>
              <wp:docPr id="11" name="Straight Connector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05802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008C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11" o:spid="_x0000_s1026" style="position:absolute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6.3pt,-1.1pt" to="539.45pt,-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" strokecolor="#00008c" strokeweight="1pt">
              <o:lock v:ext="edit" shapetype="f"/>
            </v:line>
          </w:pict>
        </mc:Fallback>
      </mc:AlternateContent>
    </w:r>
    <w:r w:rsidR="00477601" w:rsidRPr="00B7644F">
      <w:rPr>
        <w:rFonts w:ascii="Segoe Script" w:hAnsi="Segoe Script"/>
        <w:b/>
        <w:bCs/>
        <w:color w:val="00008C"/>
        <w:sz w:val="20"/>
        <w:szCs w:val="20"/>
        <w:lang w:val="en-US"/>
      </w:rPr>
      <w:t>Supporting the P</w:t>
    </w:r>
    <w:r w:rsidR="004F7FC9" w:rsidRPr="00B7644F">
      <w:rPr>
        <w:rFonts w:ascii="Segoe Script" w:hAnsi="Segoe Script"/>
        <w:b/>
        <w:bCs/>
        <w:color w:val="00008C"/>
        <w:sz w:val="20"/>
        <w:szCs w:val="20"/>
        <w:lang w:val="en-US"/>
      </w:rPr>
      <w:t xml:space="preserve">reservation and Operation of Paddle Steamers </w:t>
    </w:r>
    <w:r w:rsidRPr="00B7644F">
      <w:rPr>
        <w:noProof/>
        <w:sz w:val="20"/>
        <w:szCs w:val="20"/>
        <w:lang w:eastAsia="en-GB"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 wp14:anchorId="699DFFAE" wp14:editId="6D66A10E">
              <wp:simplePos x="0" y="0"/>
              <wp:positionH relativeFrom="column">
                <wp:posOffset>-207010</wp:posOffset>
              </wp:positionH>
              <wp:positionV relativeFrom="paragraph">
                <wp:posOffset>226694</wp:posOffset>
              </wp:positionV>
              <wp:extent cx="7058025" cy="0"/>
              <wp:effectExtent l="0" t="0" r="0" b="0"/>
              <wp:wrapNone/>
              <wp:docPr id="10" name="Straight Connector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05802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008C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10" o:spid="_x0000_s1026" style="position:absolute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6.3pt,17.85pt" to="539.4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" strokecolor="#00008c" strokeweight="1pt">
              <o:lock v:ext="edit" shapetype="f"/>
            </v:line>
          </w:pict>
        </mc:Fallback>
      </mc:AlternateContent>
    </w:r>
    <w:r w:rsidR="00477601" w:rsidRPr="00B7644F">
      <w:rPr>
        <w:rFonts w:ascii="Segoe Script" w:hAnsi="Segoe Script"/>
        <w:b/>
        <w:bCs/>
        <w:color w:val="00008C"/>
        <w:sz w:val="20"/>
        <w:szCs w:val="20"/>
        <w:lang w:val="en-US"/>
      </w:rPr>
      <w:t>Waverley and Kingswear Castle</w:t>
    </w:r>
  </w:p>
  <w:p w:rsidR="00477601" w:rsidRPr="00477601" w:rsidRDefault="00477601" w:rsidP="00477601">
    <w:pPr>
      <w:widowControl w:val="0"/>
      <w:spacing w:after="0" w:line="240" w:lineRule="auto"/>
      <w:contextualSpacing/>
      <w:jc w:val="center"/>
      <w:rPr>
        <w:rFonts w:ascii="Segoe Script" w:hAnsi="Segoe Script"/>
        <w:b/>
        <w:bCs/>
        <w:color w:val="00008C"/>
        <w:sz w:val="2"/>
        <w:szCs w:val="2"/>
        <w:lang w:val="en-US"/>
      </w:rPr>
    </w:pPr>
  </w:p>
  <w:p w:rsidR="00477601" w:rsidRDefault="004F7FC9" w:rsidP="004F7FC9">
    <w:pPr>
      <w:widowControl w:val="0"/>
      <w:spacing w:after="0" w:line="201" w:lineRule="auto"/>
      <w:jc w:val="center"/>
      <w:rPr>
        <w:rFonts w:ascii="Trebuchet MS" w:hAnsi="Trebuchet MS"/>
        <w:sz w:val="8"/>
        <w:szCs w:val="8"/>
        <w:lang w:val="en-US"/>
      </w:rPr>
    </w:pPr>
    <w:r w:rsidRPr="00477601">
      <w:rPr>
        <w:rFonts w:ascii="Trebuchet MS" w:hAnsi="Trebuchet MS"/>
        <w:sz w:val="8"/>
        <w:szCs w:val="8"/>
        <w:lang w:val="en-US"/>
      </w:rPr>
      <w:t> </w:t>
    </w:r>
  </w:p>
  <w:p w:rsidR="00B7644F" w:rsidRDefault="00B7644F" w:rsidP="004F7FC9">
    <w:pPr>
      <w:widowControl w:val="0"/>
      <w:spacing w:after="0" w:line="201" w:lineRule="auto"/>
      <w:jc w:val="center"/>
      <w:rPr>
        <w:rFonts w:ascii="Trebuchet MS" w:hAnsi="Trebuchet MS"/>
        <w:sz w:val="14"/>
        <w:szCs w:val="14"/>
        <w:lang w:val="en-US"/>
      </w:rPr>
    </w:pPr>
    <w:r w:rsidRPr="00B7644F">
      <w:rPr>
        <w:noProof/>
        <w:sz w:val="20"/>
        <w:szCs w:val="20"/>
        <w:lang w:eastAsia="en-GB"/>
      </w:rPr>
      <w:drawing>
        <wp:anchor distT="36576" distB="36576" distL="36576" distR="36576" simplePos="0" relativeHeight="251657728" behindDoc="0" locked="0" layoutInCell="1" allowOverlap="1" wp14:anchorId="153D970A" wp14:editId="76D82555">
          <wp:simplePos x="0" y="0"/>
          <wp:positionH relativeFrom="column">
            <wp:posOffset>5753735</wp:posOffset>
          </wp:positionH>
          <wp:positionV relativeFrom="paragraph">
            <wp:posOffset>4445</wp:posOffset>
          </wp:positionV>
          <wp:extent cx="1132840" cy="454025"/>
          <wp:effectExtent l="0" t="0" r="0" b="3175"/>
          <wp:wrapNone/>
          <wp:docPr id="20" name="Picture 20" descr="PBOXEN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BOXEN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2840" cy="454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644F">
      <w:rPr>
        <w:noProof/>
        <w:sz w:val="20"/>
        <w:szCs w:val="20"/>
        <w:lang w:eastAsia="en-GB"/>
      </w:rPr>
      <w:drawing>
        <wp:anchor distT="36576" distB="36576" distL="36576" distR="36576" simplePos="0" relativeHeight="251658752" behindDoc="0" locked="0" layoutInCell="1" allowOverlap="1" wp14:anchorId="5D1D31C0" wp14:editId="440A86F7">
          <wp:simplePos x="0" y="0"/>
          <wp:positionH relativeFrom="column">
            <wp:posOffset>-240030</wp:posOffset>
          </wp:positionH>
          <wp:positionV relativeFrom="paragraph">
            <wp:posOffset>2505</wp:posOffset>
          </wp:positionV>
          <wp:extent cx="1132840" cy="454025"/>
          <wp:effectExtent l="0" t="0" r="0" b="3175"/>
          <wp:wrapNone/>
          <wp:docPr id="21" name="Picture 21" descr="PBOXEN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PBOXEN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2840" cy="454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F7FC9" w:rsidRPr="00477601" w:rsidRDefault="004F7FC9" w:rsidP="004F7FC9">
    <w:pPr>
      <w:widowControl w:val="0"/>
      <w:spacing w:after="0" w:line="201" w:lineRule="auto"/>
      <w:jc w:val="center"/>
      <w:rPr>
        <w:rFonts w:ascii="Trebuchet MS" w:hAnsi="Trebuchet MS"/>
        <w:sz w:val="14"/>
        <w:szCs w:val="14"/>
        <w:lang w:val="en-US"/>
      </w:rPr>
    </w:pPr>
    <w:r w:rsidRPr="00477601">
      <w:rPr>
        <w:rFonts w:ascii="Trebuchet MS" w:hAnsi="Trebuchet MS"/>
        <w:sz w:val="14"/>
        <w:szCs w:val="14"/>
        <w:lang w:val="en-US"/>
      </w:rPr>
      <w:t>Paddle Steamer Preservation Society A Company Limited by Guarantee No 2167853 (England &amp; Wales)</w:t>
    </w:r>
  </w:p>
  <w:p w:rsidR="004F7FC9" w:rsidRPr="00477601" w:rsidRDefault="004F7FC9" w:rsidP="004F7FC9">
    <w:pPr>
      <w:widowControl w:val="0"/>
      <w:spacing w:after="0" w:line="201" w:lineRule="auto"/>
      <w:jc w:val="center"/>
      <w:rPr>
        <w:rFonts w:ascii="Trebuchet MS" w:hAnsi="Trebuchet MS"/>
        <w:sz w:val="14"/>
        <w:szCs w:val="14"/>
        <w:lang w:val="en-US"/>
      </w:rPr>
    </w:pPr>
    <w:r w:rsidRPr="00477601">
      <w:rPr>
        <w:rFonts w:ascii="Trebuchet MS" w:hAnsi="Trebuchet MS"/>
        <w:sz w:val="14"/>
        <w:szCs w:val="14"/>
        <w:lang w:val="en-US"/>
      </w:rPr>
      <w:t>A Charity Registered in England &amp; Wales (298328) and in Scotland (SC037603)</w:t>
    </w:r>
  </w:p>
  <w:p w:rsidR="004F7FC9" w:rsidRDefault="004F7FC9" w:rsidP="004F7FC9">
    <w:pPr>
      <w:widowControl w:val="0"/>
      <w:spacing w:after="0" w:line="201" w:lineRule="auto"/>
      <w:jc w:val="center"/>
      <w:rPr>
        <w:rFonts w:ascii="Trebuchet MS" w:hAnsi="Trebuchet MS"/>
        <w:sz w:val="14"/>
        <w:szCs w:val="14"/>
      </w:rPr>
    </w:pPr>
    <w:r w:rsidRPr="00477601">
      <w:rPr>
        <w:rFonts w:ascii="Trebuchet MS" w:hAnsi="Trebuchet MS"/>
        <w:sz w:val="14"/>
        <w:szCs w:val="14"/>
      </w:rPr>
      <w:t>Registered Office</w:t>
    </w:r>
    <w:r w:rsidR="00B7644F">
      <w:rPr>
        <w:rFonts w:ascii="Trebuchet MS" w:hAnsi="Trebuchet MS"/>
        <w:sz w:val="14"/>
        <w:szCs w:val="14"/>
      </w:rPr>
      <w:t>:</w:t>
    </w:r>
    <w:r w:rsidRPr="00477601">
      <w:rPr>
        <w:rFonts w:ascii="Trebuchet MS" w:hAnsi="Trebuchet MS"/>
        <w:sz w:val="14"/>
        <w:szCs w:val="14"/>
      </w:rPr>
      <w:t xml:space="preserve"> </w:t>
    </w:r>
    <w:r w:rsidR="005D46DE" w:rsidRPr="00477601">
      <w:rPr>
        <w:rFonts w:ascii="Trebuchet MS" w:hAnsi="Trebuchet MS"/>
        <w:sz w:val="14"/>
        <w:szCs w:val="14"/>
      </w:rPr>
      <w:t>Mayfield, Hoe Lane, Abinger Hammer, Dorking, RH5 6RS</w:t>
    </w:r>
  </w:p>
  <w:p w:rsidR="00477601" w:rsidRPr="00477601" w:rsidRDefault="00477601" w:rsidP="004F7FC9">
    <w:pPr>
      <w:widowControl w:val="0"/>
      <w:spacing w:after="0" w:line="201" w:lineRule="auto"/>
      <w:jc w:val="center"/>
      <w:rPr>
        <w:rFonts w:ascii="Trebuchet MS" w:hAnsi="Trebuchet MS"/>
        <w:sz w:val="8"/>
        <w:szCs w:val="8"/>
      </w:rPr>
    </w:pPr>
  </w:p>
  <w:p w:rsidR="004F7FC9" w:rsidRPr="00477601" w:rsidRDefault="004F7FC9" w:rsidP="004F7FC9">
    <w:pPr>
      <w:widowControl w:val="0"/>
      <w:spacing w:after="0" w:line="201" w:lineRule="auto"/>
      <w:jc w:val="center"/>
      <w:rPr>
        <w:rFonts w:ascii="Trebuchet MS" w:hAnsi="Trebuchet MS"/>
        <w:sz w:val="16"/>
        <w:szCs w:val="16"/>
      </w:rPr>
    </w:pPr>
    <w:r w:rsidRPr="00477601">
      <w:rPr>
        <w:rFonts w:ascii="Trebuchet MS" w:hAnsi="Trebuchet MS"/>
        <w:sz w:val="16"/>
        <w:szCs w:val="16"/>
      </w:rPr>
      <w:t> </w:t>
    </w:r>
  </w:p>
  <w:p w:rsidR="004F7FC9" w:rsidRPr="00477601" w:rsidRDefault="004F7FC9" w:rsidP="00B7644F">
    <w:pPr>
      <w:widowControl w:val="0"/>
      <w:spacing w:after="60" w:line="216" w:lineRule="auto"/>
      <w:jc w:val="center"/>
      <w:rPr>
        <w:rFonts w:ascii="Trebuchet MS" w:hAnsi="Trebuchet MS"/>
        <w:b/>
        <w:bCs/>
        <w:sz w:val="16"/>
        <w:szCs w:val="16"/>
      </w:rPr>
    </w:pPr>
    <w:r w:rsidRPr="00477601">
      <w:rPr>
        <w:rFonts w:ascii="Trebuchet MS" w:hAnsi="Trebuchet MS"/>
        <w:b/>
        <w:sz w:val="16"/>
        <w:szCs w:val="16"/>
      </w:rPr>
      <w:t>In Association with Paddle Steamer Kingswear Castle Trust Ltd</w:t>
    </w:r>
    <w:r w:rsidR="00131735">
      <w:rPr>
        <w:rFonts w:ascii="Trebuchet MS" w:hAnsi="Trebuchet MS"/>
        <w:b/>
        <w:sz w:val="16"/>
        <w:szCs w:val="16"/>
      </w:rPr>
      <w:t>.</w:t>
    </w:r>
    <w:r w:rsidRPr="00477601">
      <w:rPr>
        <w:rFonts w:ascii="Trebuchet MS" w:hAnsi="Trebuchet MS"/>
        <w:b/>
        <w:sz w:val="16"/>
        <w:szCs w:val="16"/>
      </w:rPr>
      <w:t>, Waverley Steam Navigation Co. Ltd</w:t>
    </w:r>
    <w:r w:rsidR="00131735">
      <w:rPr>
        <w:rFonts w:ascii="Trebuchet MS" w:hAnsi="Trebuchet MS"/>
        <w:b/>
        <w:sz w:val="16"/>
        <w:szCs w:val="16"/>
      </w:rPr>
      <w:t>.</w:t>
    </w:r>
    <w:r w:rsidRPr="00477601">
      <w:rPr>
        <w:rFonts w:ascii="Trebuchet MS" w:hAnsi="Trebuchet MS"/>
        <w:b/>
        <w:sz w:val="16"/>
        <w:szCs w:val="16"/>
      </w:rPr>
      <w:t xml:space="preserve"> and Waverley Excursions Ltd</w:t>
    </w:r>
    <w:r w:rsidR="00131735">
      <w:rPr>
        <w:rFonts w:ascii="Trebuchet MS" w:hAnsi="Trebuchet MS"/>
        <w:b/>
        <w:sz w:val="16"/>
        <w:szCs w:val="16"/>
      </w:rPr>
      <w:t>.</w:t>
    </w:r>
  </w:p>
  <w:p w:rsidR="000D7C80" w:rsidRPr="00477601" w:rsidRDefault="00B7644F" w:rsidP="00477601">
    <w:pPr>
      <w:widowControl w:val="0"/>
      <w:spacing w:after="120" w:line="240" w:lineRule="auto"/>
      <w:jc w:val="center"/>
      <w:rPr>
        <w:rFonts w:ascii="Trebuchet MS" w:hAnsi="Trebuchet MS"/>
        <w:b/>
        <w:bCs/>
        <w:color w:val="00008C"/>
        <w:lang w:val="en-US"/>
      </w:rPr>
    </w:pPr>
    <w:r>
      <w:rPr>
        <w:rFonts w:ascii="Times New Roman" w:hAnsi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4896" behindDoc="0" locked="0" layoutInCell="1" allowOverlap="1" wp14:anchorId="62E88101" wp14:editId="0CA9E3F3">
              <wp:simplePos x="0" y="0"/>
              <wp:positionH relativeFrom="column">
                <wp:posOffset>184647</wp:posOffset>
              </wp:positionH>
              <wp:positionV relativeFrom="paragraph">
                <wp:posOffset>13970</wp:posOffset>
              </wp:positionV>
              <wp:extent cx="6229985" cy="262890"/>
              <wp:effectExtent l="0" t="0" r="0" b="3810"/>
              <wp:wrapNone/>
              <wp:docPr id="32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29985" cy="262890"/>
                        <a:chOff x="1068625" y="1139835"/>
                        <a:chExt cx="62302" cy="2627"/>
                      </a:xfrm>
                    </wpg:grpSpPr>
                    <wps:wsp>
                      <wps:cNvPr id="33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1070370" y="1140081"/>
                          <a:ext cx="12382" cy="2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7644F" w:rsidRDefault="00B7644F" w:rsidP="00B7644F">
                            <w:pPr>
                              <w:widowControl w:val="0"/>
                              <w:spacing w:after="140" w:line="273" w:lineRule="auto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  <w:t>paddlesteamers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" name="Picture 12" descr="Image result for facebook logo 20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8625" y="1140198"/>
                          <a:ext cx="1935" cy="19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" name="Picture 13" descr="Twitter-ic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5530" y="1140027"/>
                          <a:ext cx="2381" cy="2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04234" y="1140245"/>
                          <a:ext cx="2020" cy="17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" name="Picture 15" descr="Image result for instagra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2650" y="1140214"/>
                          <a:ext cx="1969" cy="19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8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1087367" y="1139938"/>
                          <a:ext cx="12383" cy="23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7644F" w:rsidRDefault="00B7644F" w:rsidP="00B7644F">
                            <w:pPr>
                              <w:widowControl w:val="0"/>
                              <w:spacing w:after="140" w:line="273" w:lineRule="auto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  <w:t>PSPS_UK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39" name="Text Box 17"/>
                      <wps:cNvSpPr txBox="1">
                        <a:spLocks noChangeArrowheads="1"/>
                      </wps:cNvSpPr>
                      <wps:spPr bwMode="auto">
                        <a:xfrm>
                          <a:off x="1124545" y="1139835"/>
                          <a:ext cx="6382" cy="2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7644F" w:rsidRDefault="00B7644F" w:rsidP="00B7644F">
                            <w:pPr>
                              <w:widowControl w:val="0"/>
                              <w:spacing w:after="140" w:line="273" w:lineRule="auto"/>
                            </w:pPr>
                            <w:proofErr w:type="spellStart"/>
                            <w:r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  <w:t>psps_uk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40" name="Text Box 18"/>
                      <wps:cNvSpPr txBox="1">
                        <a:spLocks noChangeArrowheads="1"/>
                      </wps:cNvSpPr>
                      <wps:spPr bwMode="auto">
                        <a:xfrm>
                          <a:off x="1106290" y="1140000"/>
                          <a:ext cx="12383" cy="22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7644F" w:rsidRDefault="00B7644F" w:rsidP="00B7644F">
                            <w:pPr>
                              <w:widowControl w:val="0"/>
                              <w:spacing w:after="140" w:line="273" w:lineRule="auto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  <w:t>PSPS Scottish Branch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2" o:spid="_x0000_s1026" style="position:absolute;left:0;text-align:left;margin-left:14.55pt;margin-top:1.1pt;width:490.55pt;height:20.7pt;z-index:251664896" coordorigin="10686,11398" coordsize="623,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left:10703;top:11400;width:124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rAj8IA&#10;AADbAAAADwAAAGRycy9kb3ducmV2LnhtbESPT4vCMBTE78J+h/AW9qapFnSpRpGFBQ8L/mXPz+bZ&#10;FpuXkkRb/fRGEDwOM/MbZrboTC2u5HxlWcFwkIAgzq2uuFBw2P/2v0H4gKyxtkwKbuRhMf/ozTDT&#10;tuUtXXehEBHCPkMFZQhNJqXPSzLoB7Yhjt7JOoMhSldI7bCNcFPLUZKMpcGK40KJDf2UlJ93F6Pg&#10;/zi5bFqXbrbnezOu7dKv/4JX6uuzW05BBOrCO/xqr7SCNIXnl/g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sCPwgAAANsAAAAPAAAAAAAAAAAAAAAAAJgCAABkcnMvZG93&#10;bnJldi54bWxQSwUGAAAAAAQABAD1AAAAhwMAAAAA&#10;" filled="f" stroked="f" strokecolor="black [0]" insetpen="t">
                <v:textbox inset="2.88pt,2.88pt,2.88pt,2.88pt">
                  <w:txbxContent>
                    <w:p w:rsidR="00B7644F" w:rsidRDefault="00B7644F" w:rsidP="00B7644F">
                      <w:pPr>
                        <w:widowControl w:val="0"/>
                        <w:spacing w:after="140" w:line="273" w:lineRule="auto"/>
                      </w:pPr>
                      <w:r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  <w:t>/</w:t>
                      </w:r>
                      <w:proofErr w:type="spellStart"/>
                      <w:r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  <w:t>paddlesteamers</w:t>
                      </w:r>
                      <w:proofErr w:type="spellEnd"/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8" type="#_x0000_t75" alt="Image result for facebook logo 2017" style="position:absolute;left:10686;top:11401;width:19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dxSjFAAAA2wAAAA8AAABkcnMvZG93bnJldi54bWxEj0FrAjEUhO8F/0N4Qm+adVts2RpFLFJR&#10;sFS99PbYPHdXNy9LkurqrzeC0OMwM98wo0lranEi5yvLCgb9BARxbnXFhYLddt57B+EDssbaMim4&#10;kIfJuPM0wkzbM//QaRMKESHsM1RQhtBkUvq8JIO+bxvi6O2tMxiidIXUDs8RbmqZJslQGqw4LpTY&#10;0Kyk/Lj5MwoOaZEOzdv8a1ml6+vn6nvx69Aq9dxtpx8gArXhP/xoL7SCl1e4f4k/QI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3cUoxQAAANsAAAAPAAAAAAAAAAAAAAAA&#10;AJ8CAABkcnMvZG93bnJldi54bWxQSwUGAAAAAAQABAD3AAAAkQMAAAAA&#10;" strokecolor="#212120" insetpen="t">
                <v:imagedata r:id="rId6" o:title="Image result for facebook logo 2017"/>
              </v:shape>
              <v:shape id="Picture 13" o:spid="_x0000_s1029" type="#_x0000_t75" alt="Twitter-icon" style="position:absolute;left:10855;top:11400;width:24;height: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Zpi3FAAAA2wAAAA8AAABkcnMvZG93bnJldi54bWxEj0FrAjEUhO+F/ofwCl6KZlUsshqlLIge&#10;rFgV8fjYPHeXbl6WTdTYX2+EQo/DzHzDTOfB1OJKrassK+j3EhDEudUVFwoO+0V3DMJ5ZI21ZVJw&#10;Jwfz2evLFFNtb/xN150vRISwS1FB6X2TSunykgy6nm2Io3e2rUEfZVtI3eItwk0tB0nyIQ1WHBdK&#10;bCgrKf/ZXYyC0H9fn3AT7lnmzotj8Tv8Om6XSnXewucEhKfg/8N/7ZVWMBzB80v8AXL2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GaYtxQAAANsAAAAPAAAAAAAAAAAAAAAA&#10;AJ8CAABkcnMvZG93bnJldi54bWxQSwUGAAAAAAQABAD3AAAAkQMAAAAA&#10;" insetpen="t">
                <v:imagedata r:id="rId7" o:title="Twitter-icon"/>
              </v:shape>
              <v:shape id="Picture 14" o:spid="_x0000_s1030" type="#_x0000_t75" style="position:absolute;left:11042;top:11402;width:20;height: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DSY7EAAAA2wAAAA8AAABkcnMvZG93bnJldi54bWxEj0FrwkAUhO+F/oflFXqrm1oUiW6C1LZY&#10;8FIV9PjIPrOJ2bchuzXx37sFocdhZr5hFvlgG3GhzleOFbyOEhDEhdMVlwr2u8+XGQgfkDU2jknB&#10;lTzk2ePDAlPtev6hyzaUIkLYp6jAhNCmUvrCkEU/ci1x9E6usxii7EqpO+wj3DZynCRTabHiuGCw&#10;pXdDxXn7axW4j/13shs2paHV4es46etlXdRKPT8NyzmIQEP4D9/ba63gbQp/X+IPk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DSY7EAAAA2wAAAA8AAAAAAAAAAAAAAAAA&#10;nwIAAGRycy9kb3ducmV2LnhtbFBLBQYAAAAABAAEAPcAAACQAwAAAAA=&#10;" strokecolor="black [0]" insetpen="t">
                <v:imagedata r:id="rId8" o:title=""/>
              </v:shape>
              <v:shape id="Picture 15" o:spid="_x0000_s1031" type="#_x0000_t75" alt="Image result for instagram" style="position:absolute;left:11226;top:11402;width:20;height: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ojGXDAAAA2wAAAA8AAABkcnMvZG93bnJldi54bWxEj9FqwkAURN+F/sNyC33TjSk2JXUNpVKQ&#10;+qTmAy7ZaxLM3g27q0n69V1B6OMwM2eYdTGaTtzI+dayguUiAUFcWd1yraA8fc/fQfiArLGzTAom&#10;8lBsnmZrzLUd+EC3Y6hFhLDPUUETQp9L6auGDPqF7Ymjd7bOYIjS1VI7HCLcdDJNkjdpsOW40GBP&#10;Xw1Vl+PVKEh3lTlP8jBl5e9q2LvkZzt2qNTL8/j5ASLQGP7Dj/ZOK3jN4P4l/gC5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uiMZcMAAADbAAAADwAAAAAAAAAAAAAAAACf&#10;AgAAZHJzL2Rvd25yZXYueG1sUEsFBgAAAAAEAAQA9wAAAI8DAAAAAA==&#10;" insetpen="t">
                <v:imagedata r:id="rId9" o:title="Image result for instagram"/>
              </v:shape>
              <v:shape id="Text Box 16" o:spid="_x0000_s1032" type="#_x0000_t202" style="position:absolute;left:10873;top:11399;width:124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5S/r8A&#10;AADbAAAADwAAAGRycy9kb3ducmV2LnhtbERPy4rCMBTdC/5DuII7TVVQ6RhFBMGFML5wfW3utMXm&#10;piTR1vl6sxBcHs57sWpNJZ7kfGlZwWiYgCDOrC45V3A5bwdzED4ga6wsk4IXeVgtu50Fpto2fKTn&#10;KeQihrBPUUERQp1K6bOCDPqhrYkj92edwRChy6V22MRwU8lxkkylwZJjQ4E1bQrK7qeHUXC9zR6H&#10;xk0Ox/t/Pa3s2v/ug1eq32vXPyACteEr/rh3WsEkjo1f4g+Qy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PlL+vwAAANsAAAAPAAAAAAAAAAAAAAAAAJgCAABkcnMvZG93bnJl&#10;di54bWxQSwUGAAAAAAQABAD1AAAAhAMAAAAA&#10;" filled="f" stroked="f" strokecolor="black [0]" insetpen="t">
                <v:textbox inset="2.88pt,2.88pt,2.88pt,2.88pt">
                  <w:txbxContent>
                    <w:p w:rsidR="00B7644F" w:rsidRDefault="00B7644F" w:rsidP="00B7644F">
                      <w:pPr>
                        <w:widowControl w:val="0"/>
                        <w:spacing w:after="140" w:line="273" w:lineRule="auto"/>
                      </w:pPr>
                      <w:r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  <w:t>@</w:t>
                      </w:r>
                      <w:proofErr w:type="spellStart"/>
                      <w:r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  <w:t>PSPS_UK</w:t>
                      </w:r>
                      <w:proofErr w:type="spellEnd"/>
                      <w:r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  <w:tab/>
                        <w:t xml:space="preserve">      </w:t>
                      </w:r>
                    </w:p>
                  </w:txbxContent>
                </v:textbox>
              </v:shape>
              <v:shape id="Text Box 17" o:spid="_x0000_s1033" type="#_x0000_t202" style="position:absolute;left:11245;top:11398;width:64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L3ZcMA&#10;AADbAAAADwAAAGRycy9kb3ducmV2LnhtbESPW4vCMBSE3xf8D+Es7NuaroKXahQRhH0QvC37fGyO&#10;bbE5KUm01V9vBMHHYWa+Yabz1lTiSs6XlhX8dBMQxJnVJecK/g6r7xEIH5A1VpZJwY08zGedjymm&#10;2ja8o+s+5CJC2KeooAihTqX0WUEGfdfWxNE7WWcwROlyqR02EW4q2UuSgTRYclwosKZlQdl5fzEK&#10;/o/Dy7Zx/e3ufK8HlV34zTp4pb4+28UERKA2vMOv9q9W0B/D80v8A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L3ZcMAAADbAAAADwAAAAAAAAAAAAAAAACYAgAAZHJzL2Rv&#10;d25yZXYueG1sUEsFBgAAAAAEAAQA9QAAAIgDAAAAAA==&#10;" filled="f" stroked="f" strokecolor="black [0]" insetpen="t">
                <v:textbox inset="2.88pt,2.88pt,2.88pt,2.88pt">
                  <w:txbxContent>
                    <w:p w:rsidR="00B7644F" w:rsidRDefault="00B7644F" w:rsidP="00B7644F">
                      <w:pPr>
                        <w:widowControl w:val="0"/>
                        <w:spacing w:after="140" w:line="273" w:lineRule="auto"/>
                      </w:pPr>
                      <w:proofErr w:type="spellStart"/>
                      <w:r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  <w:t>psps_uk</w:t>
                      </w:r>
                      <w:proofErr w:type="spellEnd"/>
                    </w:p>
                  </w:txbxContent>
                </v:textbox>
              </v:shape>
              <v:shape id="Text Box 18" o:spid="_x0000_s1034" type="#_x0000_t202" style="position:absolute;left:11062;top:11400;width:124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4thb8A&#10;AADbAAAADwAAAGRycy9kb3ducmV2LnhtbERPy4rCMBTdD/gP4QruxtQHKtUoIgguhPGF62tzbYvN&#10;TUmirfP1ZjEwy8N5L1atqcSLnC8tKxj0ExDEmdUl5wou5+33DIQPyBory6TgTR5Wy87XAlNtGz7S&#10;6xRyEUPYp6igCKFOpfRZQQZ939bEkbtbZzBE6HKpHTYx3FRymCQTabDk2FBgTZuCssfpaRRcb9Pn&#10;oXGjw/HxW08qu/Y/++CV6nXb9RxEoDb8i//cO61gHNfHL/EH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Ti2FvwAAANsAAAAPAAAAAAAAAAAAAAAAAJgCAABkcnMvZG93bnJl&#10;di54bWxQSwUGAAAAAAQABAD1AAAAhAMAAAAA&#10;" filled="f" stroked="f" strokecolor="black [0]" insetpen="t">
                <v:textbox inset="2.88pt,2.88pt,2.88pt,2.88pt">
                  <w:txbxContent>
                    <w:p w:rsidR="00B7644F" w:rsidRDefault="00B7644F" w:rsidP="00B7644F">
                      <w:pPr>
                        <w:widowControl w:val="0"/>
                        <w:spacing w:after="140" w:line="273" w:lineRule="auto"/>
                      </w:pPr>
                      <w:r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  <w:t>PSPS Scottish Branch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A90D37" w:rsidRPr="0011493D" w:rsidRDefault="00477601" w:rsidP="00477601">
    <w:pPr>
      <w:pStyle w:val="Footer"/>
      <w:tabs>
        <w:tab w:val="clear" w:pos="9026"/>
        <w:tab w:val="left" w:pos="5040"/>
        <w:tab w:val="left" w:pos="5760"/>
        <w:tab w:val="left" w:pos="6480"/>
        <w:tab w:val="left" w:pos="7200"/>
      </w:tabs>
      <w:rPr>
        <w:b/>
      </w:rPr>
    </w:pP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F6B" w:rsidRDefault="00513F6B" w:rsidP="00A90D37">
      <w:pPr>
        <w:spacing w:after="0" w:line="240" w:lineRule="auto"/>
      </w:pPr>
      <w:r>
        <w:separator/>
      </w:r>
    </w:p>
  </w:footnote>
  <w:footnote w:type="continuationSeparator" w:id="0">
    <w:p w:rsidR="00513F6B" w:rsidRDefault="00513F6B" w:rsidP="00A90D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D37" w:rsidRDefault="005D46DE" w:rsidP="00A90D37">
    <w:pPr>
      <w:widowControl w:val="0"/>
      <w:spacing w:after="0" w:line="240" w:lineRule="auto"/>
      <w:jc w:val="center"/>
      <w:rPr>
        <w:color w:val="00008C"/>
        <w:sz w:val="12"/>
        <w:szCs w:val="12"/>
        <w:lang w:val="en-US"/>
      </w:rPr>
    </w:pPr>
    <w:r w:rsidRPr="00477601">
      <w:rPr>
        <w:noProof/>
        <w:sz w:val="26"/>
        <w:szCs w:val="26"/>
        <w:lang w:eastAsia="en-GB"/>
      </w:rPr>
      <w:drawing>
        <wp:anchor distT="36576" distB="36576" distL="36576" distR="36576" simplePos="0" relativeHeight="251654656" behindDoc="0" locked="0" layoutInCell="1" allowOverlap="1" wp14:anchorId="44B39F2B" wp14:editId="39EE0385">
          <wp:simplePos x="0" y="0"/>
          <wp:positionH relativeFrom="column">
            <wp:posOffset>5029835</wp:posOffset>
          </wp:positionH>
          <wp:positionV relativeFrom="paragraph">
            <wp:posOffset>215265</wp:posOffset>
          </wp:positionV>
          <wp:extent cx="2046605" cy="1351915"/>
          <wp:effectExtent l="0" t="0" r="0" b="0"/>
          <wp:wrapNone/>
          <wp:docPr id="18" name="Picture 3" descr="Kingswear Castle 3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ingswear Castle 3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6605" cy="1351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0D37" w:rsidRPr="00477601">
      <w:rPr>
        <w:rFonts w:ascii="Copperplate Gothic Bold" w:hAnsi="Copperplate Gothic Bold"/>
        <w:b/>
        <w:bCs/>
        <w:color w:val="00008C"/>
        <w:sz w:val="26"/>
        <w:szCs w:val="26"/>
        <w:lang w:val="en-US"/>
      </w:rPr>
      <w:t>The</w:t>
    </w:r>
    <w:r w:rsidR="00A90D37">
      <w:rPr>
        <w:rFonts w:ascii="Copperplate Gothic Bold" w:hAnsi="Copperplate Gothic Bold"/>
        <w:b/>
        <w:bCs/>
        <w:color w:val="00008C"/>
        <w:sz w:val="24"/>
        <w:szCs w:val="24"/>
        <w:lang w:val="en-US"/>
      </w:rPr>
      <w:t xml:space="preserve"> </w:t>
    </w:r>
    <w:r w:rsidR="00A90D37" w:rsidRPr="00477601">
      <w:rPr>
        <w:rFonts w:ascii="Copperplate Gothic Bold" w:hAnsi="Copperplate Gothic Bold"/>
        <w:b/>
        <w:bCs/>
        <w:color w:val="00008C"/>
        <w:sz w:val="36"/>
        <w:szCs w:val="36"/>
        <w:lang w:val="en-US"/>
      </w:rPr>
      <w:t>PADDLE STEAMER PRESERVATION SOCIETY</w:t>
    </w:r>
  </w:p>
  <w:p w:rsidR="00A90D37" w:rsidRPr="00E04F58" w:rsidRDefault="005D46DE" w:rsidP="00A90D37">
    <w:pPr>
      <w:widowControl w:val="0"/>
      <w:spacing w:after="0" w:line="240" w:lineRule="auto"/>
      <w:jc w:val="center"/>
      <w:rPr>
        <w:b/>
        <w:bCs/>
        <w:color w:val="00008C"/>
        <w:sz w:val="12"/>
        <w:szCs w:val="12"/>
        <w:lang w:val="en-US"/>
      </w:rPr>
    </w:pPr>
    <w:r>
      <w:rPr>
        <w:noProof/>
        <w:sz w:val="12"/>
        <w:szCs w:val="12"/>
        <w:lang w:eastAsia="en-GB"/>
      </w:rPr>
      <w:drawing>
        <wp:anchor distT="0" distB="0" distL="114300" distR="114300" simplePos="0" relativeHeight="251655680" behindDoc="0" locked="0" layoutInCell="1" allowOverlap="1" wp14:anchorId="7B09E96B" wp14:editId="464CA17C">
          <wp:simplePos x="0" y="0"/>
          <wp:positionH relativeFrom="column">
            <wp:posOffset>-353060</wp:posOffset>
          </wp:positionH>
          <wp:positionV relativeFrom="paragraph">
            <wp:posOffset>47625</wp:posOffset>
          </wp:positionV>
          <wp:extent cx="1746250" cy="942975"/>
          <wp:effectExtent l="0" t="0" r="0" b="0"/>
          <wp:wrapNone/>
          <wp:docPr id="19" name="Picture 2" descr="64571E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64571EA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6250" cy="942975"/>
                  </a:xfrm>
                  <a:prstGeom prst="rect">
                    <a:avLst/>
                  </a:prstGeom>
                  <a:solidFill>
                    <a:srgbClr val="000080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90D37" w:rsidRPr="00B7644F" w:rsidRDefault="00A90D37" w:rsidP="00A90D37">
    <w:pPr>
      <w:widowControl w:val="0"/>
      <w:spacing w:after="0" w:line="240" w:lineRule="auto"/>
      <w:jc w:val="center"/>
      <w:rPr>
        <w:rFonts w:ascii="Trebuchet MS" w:hAnsi="Trebuchet MS"/>
        <w:b/>
        <w:bCs/>
        <w:color w:val="00008C"/>
        <w:sz w:val="28"/>
        <w:szCs w:val="28"/>
        <w:lang w:val="en-US"/>
      </w:rPr>
    </w:pPr>
    <w:r w:rsidRPr="00B7644F">
      <w:rPr>
        <w:rFonts w:ascii="Trebuchet MS" w:hAnsi="Trebuchet MS"/>
        <w:b/>
        <w:bCs/>
        <w:color w:val="00008C"/>
        <w:sz w:val="28"/>
        <w:szCs w:val="28"/>
        <w:lang w:val="en-US"/>
      </w:rPr>
      <w:t>Society Steamers</w:t>
    </w:r>
  </w:p>
  <w:p w:rsidR="00A90D37" w:rsidRPr="00B7644F" w:rsidRDefault="00A90D37" w:rsidP="00A90D37">
    <w:pPr>
      <w:widowControl w:val="0"/>
      <w:spacing w:after="0" w:line="240" w:lineRule="auto"/>
      <w:jc w:val="center"/>
      <w:rPr>
        <w:rFonts w:ascii="Trebuchet MS" w:hAnsi="Trebuchet MS"/>
        <w:b/>
        <w:bCs/>
        <w:color w:val="00008C"/>
        <w:sz w:val="28"/>
        <w:szCs w:val="28"/>
        <w:lang w:val="en-US"/>
      </w:rPr>
    </w:pPr>
    <w:r w:rsidRPr="00B7644F">
      <w:rPr>
        <w:rFonts w:ascii="Trebuchet MS" w:hAnsi="Trebuchet MS"/>
        <w:b/>
        <w:bCs/>
        <w:color w:val="00008C"/>
        <w:sz w:val="28"/>
        <w:szCs w:val="28"/>
        <w:lang w:val="en-US"/>
      </w:rPr>
      <w:t xml:space="preserve">P.S. Waverley and P.S. Kingswear Castle </w:t>
    </w:r>
  </w:p>
  <w:p w:rsidR="00A90D37" w:rsidRPr="00B7644F" w:rsidRDefault="00A90D37" w:rsidP="00A90D37">
    <w:pPr>
      <w:widowControl w:val="0"/>
      <w:spacing w:after="0" w:line="240" w:lineRule="auto"/>
      <w:jc w:val="center"/>
      <w:rPr>
        <w:rFonts w:ascii="Trebuchet MS" w:hAnsi="Trebuchet MS"/>
        <w:b/>
        <w:bCs/>
        <w:color w:val="00008C"/>
        <w:sz w:val="12"/>
        <w:szCs w:val="12"/>
        <w:lang w:val="en-US"/>
      </w:rPr>
    </w:pPr>
    <w:r w:rsidRPr="00B7644F">
      <w:rPr>
        <w:rFonts w:ascii="Trebuchet MS" w:hAnsi="Trebuchet MS"/>
        <w:b/>
        <w:bCs/>
        <w:color w:val="00008C"/>
        <w:sz w:val="12"/>
        <w:szCs w:val="12"/>
        <w:lang w:val="en-US"/>
      </w:rPr>
      <w:t> </w:t>
    </w:r>
  </w:p>
  <w:p w:rsidR="00A90D37" w:rsidRPr="00B7644F" w:rsidRDefault="00A90D37" w:rsidP="00A90D37">
    <w:pPr>
      <w:widowControl w:val="0"/>
      <w:spacing w:after="0" w:line="240" w:lineRule="auto"/>
      <w:jc w:val="center"/>
      <w:rPr>
        <w:rFonts w:ascii="Trebuchet MS" w:hAnsi="Trebuchet MS"/>
        <w:b/>
        <w:bCs/>
        <w:color w:val="00008C"/>
        <w:sz w:val="6"/>
        <w:szCs w:val="6"/>
        <w:lang w:val="en-US"/>
      </w:rPr>
    </w:pPr>
  </w:p>
  <w:p w:rsidR="00A90D37" w:rsidRPr="00B7644F" w:rsidRDefault="00841B52" w:rsidP="00A90D37">
    <w:pPr>
      <w:widowControl w:val="0"/>
      <w:spacing w:after="0" w:line="240" w:lineRule="auto"/>
      <w:jc w:val="center"/>
      <w:rPr>
        <w:rFonts w:ascii="Trebuchet MS" w:hAnsi="Trebuchet MS"/>
        <w:b/>
        <w:bCs/>
        <w:color w:val="00008C"/>
        <w:sz w:val="18"/>
        <w:szCs w:val="18"/>
        <w:lang w:val="en-US"/>
      </w:rPr>
    </w:pPr>
    <w:r w:rsidRPr="00B7644F">
      <w:rPr>
        <w:rFonts w:ascii="Trebuchet MS" w:hAnsi="Trebuchet MS"/>
        <w:b/>
        <w:bCs/>
        <w:color w:val="00008C"/>
        <w:sz w:val="18"/>
        <w:szCs w:val="18"/>
        <w:lang w:val="en-US"/>
      </w:rPr>
      <w:t xml:space="preserve">Society Patrons: </w:t>
    </w:r>
    <w:r w:rsidR="00A90D37" w:rsidRPr="00B7644F">
      <w:rPr>
        <w:rFonts w:ascii="Trebuchet MS" w:hAnsi="Trebuchet MS"/>
        <w:b/>
        <w:bCs/>
        <w:color w:val="00008C"/>
        <w:sz w:val="18"/>
        <w:szCs w:val="18"/>
        <w:lang w:val="en-US"/>
      </w:rPr>
      <w:t xml:space="preserve">Timothy West </w:t>
    </w:r>
    <w:proofErr w:type="spellStart"/>
    <w:r w:rsidR="00A90D37" w:rsidRPr="00B7644F">
      <w:rPr>
        <w:rFonts w:ascii="Trebuchet MS" w:hAnsi="Trebuchet MS"/>
        <w:b/>
        <w:bCs/>
        <w:color w:val="00008C"/>
        <w:sz w:val="18"/>
        <w:szCs w:val="18"/>
        <w:lang w:val="en-US"/>
      </w:rPr>
      <w:t>CBE</w:t>
    </w:r>
    <w:proofErr w:type="spellEnd"/>
    <w:r w:rsidR="00A90D37" w:rsidRPr="00B7644F">
      <w:rPr>
        <w:rFonts w:ascii="Trebuchet MS" w:hAnsi="Trebuchet MS"/>
        <w:b/>
        <w:bCs/>
        <w:color w:val="00008C"/>
        <w:sz w:val="18"/>
        <w:szCs w:val="18"/>
        <w:lang w:val="en-US"/>
      </w:rPr>
      <w:t xml:space="preserve"> and </w:t>
    </w:r>
    <w:proofErr w:type="spellStart"/>
    <w:r w:rsidR="00A90D37" w:rsidRPr="00B7644F">
      <w:rPr>
        <w:rFonts w:ascii="Trebuchet MS" w:hAnsi="Trebuchet MS"/>
        <w:b/>
        <w:bCs/>
        <w:color w:val="00008C"/>
        <w:sz w:val="18"/>
        <w:szCs w:val="18"/>
        <w:lang w:val="en-US"/>
      </w:rPr>
      <w:t>Prunella</w:t>
    </w:r>
    <w:proofErr w:type="spellEnd"/>
    <w:r w:rsidR="00A90D37" w:rsidRPr="00B7644F">
      <w:rPr>
        <w:rFonts w:ascii="Trebuchet MS" w:hAnsi="Trebuchet MS"/>
        <w:b/>
        <w:bCs/>
        <w:color w:val="00008C"/>
        <w:sz w:val="18"/>
        <w:szCs w:val="18"/>
        <w:lang w:val="en-US"/>
      </w:rPr>
      <w:t xml:space="preserve"> Scales </w:t>
    </w:r>
    <w:proofErr w:type="spellStart"/>
    <w:r w:rsidR="00A90D37" w:rsidRPr="00B7644F">
      <w:rPr>
        <w:rFonts w:ascii="Trebuchet MS" w:hAnsi="Trebuchet MS"/>
        <w:b/>
        <w:bCs/>
        <w:color w:val="00008C"/>
        <w:sz w:val="18"/>
        <w:szCs w:val="18"/>
        <w:lang w:val="en-US"/>
      </w:rPr>
      <w:t>CBE</w:t>
    </w:r>
    <w:proofErr w:type="spellEnd"/>
  </w:p>
  <w:p w:rsidR="00B7644F" w:rsidRPr="00B7644F" w:rsidRDefault="00B7644F" w:rsidP="00A90D37">
    <w:pPr>
      <w:widowControl w:val="0"/>
      <w:spacing w:after="0" w:line="240" w:lineRule="auto"/>
      <w:jc w:val="center"/>
      <w:rPr>
        <w:rFonts w:ascii="Trebuchet MS" w:hAnsi="Trebuchet MS"/>
        <w:b/>
        <w:bCs/>
        <w:color w:val="00008C"/>
        <w:sz w:val="12"/>
        <w:szCs w:val="12"/>
        <w:lang w:val="en-US"/>
      </w:rPr>
    </w:pPr>
  </w:p>
  <w:p w:rsidR="00B7644F" w:rsidRPr="00B7644F" w:rsidRDefault="00B7644F" w:rsidP="00A90D37">
    <w:pPr>
      <w:widowControl w:val="0"/>
      <w:spacing w:after="0" w:line="240" w:lineRule="auto"/>
      <w:jc w:val="center"/>
      <w:rPr>
        <w:rFonts w:ascii="Trebuchet MS" w:hAnsi="Trebuchet MS"/>
        <w:b/>
        <w:bCs/>
        <w:color w:val="00008C"/>
        <w:sz w:val="24"/>
        <w:szCs w:val="24"/>
        <w:lang w:val="en-US"/>
      </w:rPr>
    </w:pPr>
    <w:r w:rsidRPr="00B7644F">
      <w:rPr>
        <w:rFonts w:ascii="Trebuchet MS" w:hAnsi="Trebuchet MS"/>
        <w:b/>
        <w:bCs/>
        <w:color w:val="00008C"/>
        <w:sz w:val="24"/>
        <w:szCs w:val="24"/>
        <w:lang w:val="en-US"/>
      </w:rPr>
      <w:t>paddlesteamers.org</w:t>
    </w:r>
  </w:p>
  <w:p w:rsidR="00A90D37" w:rsidRPr="00A90D37" w:rsidRDefault="005D46DE" w:rsidP="00A90D37">
    <w:pPr>
      <w:widowControl w:val="0"/>
      <w:spacing w:after="0" w:line="240" w:lineRule="auto"/>
      <w:jc w:val="center"/>
      <w:rPr>
        <w:b/>
        <w:bCs/>
        <w:color w:val="00008C"/>
        <w:sz w:val="20"/>
        <w:szCs w:val="20"/>
        <w:lang w:val="en-US"/>
      </w:rPr>
    </w:pPr>
    <w:r>
      <w:rPr>
        <w:noProof/>
        <w:lang w:eastAsia="en-GB"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 wp14:anchorId="04DBF661" wp14:editId="0587A309">
              <wp:simplePos x="0" y="0"/>
              <wp:positionH relativeFrom="column">
                <wp:posOffset>-207010</wp:posOffset>
              </wp:positionH>
              <wp:positionV relativeFrom="paragraph">
                <wp:posOffset>59689</wp:posOffset>
              </wp:positionV>
              <wp:extent cx="7058025" cy="0"/>
              <wp:effectExtent l="0" t="0" r="0" b="0"/>
              <wp:wrapNone/>
              <wp:docPr id="4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05802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00008C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6CE40C3" id="Straight Connector 4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6.3pt,4.7pt" to="539.4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" strokecolor="#00008c">
              <o:lock v:ext="edit" shapetype="f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8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679"/>
    <w:rsid w:val="00070F92"/>
    <w:rsid w:val="00086E47"/>
    <w:rsid w:val="000B2AB9"/>
    <w:rsid w:val="000D7C80"/>
    <w:rsid w:val="0011493D"/>
    <w:rsid w:val="00131735"/>
    <w:rsid w:val="0015157F"/>
    <w:rsid w:val="001A0F60"/>
    <w:rsid w:val="001C2C6D"/>
    <w:rsid w:val="002B349C"/>
    <w:rsid w:val="002B6DB1"/>
    <w:rsid w:val="002E4FA0"/>
    <w:rsid w:val="002F3982"/>
    <w:rsid w:val="00311BFC"/>
    <w:rsid w:val="0033632F"/>
    <w:rsid w:val="00371679"/>
    <w:rsid w:val="00420E90"/>
    <w:rsid w:val="00477601"/>
    <w:rsid w:val="004F7FC9"/>
    <w:rsid w:val="00513A93"/>
    <w:rsid w:val="00513F6B"/>
    <w:rsid w:val="005251A2"/>
    <w:rsid w:val="005924E7"/>
    <w:rsid w:val="005D46C9"/>
    <w:rsid w:val="005D46DE"/>
    <w:rsid w:val="007D61AC"/>
    <w:rsid w:val="00841B52"/>
    <w:rsid w:val="0084223F"/>
    <w:rsid w:val="00925456"/>
    <w:rsid w:val="00942C4B"/>
    <w:rsid w:val="00946A23"/>
    <w:rsid w:val="009653C1"/>
    <w:rsid w:val="009F5C33"/>
    <w:rsid w:val="00A06435"/>
    <w:rsid w:val="00A82F4E"/>
    <w:rsid w:val="00A90D37"/>
    <w:rsid w:val="00AC0884"/>
    <w:rsid w:val="00AF30E8"/>
    <w:rsid w:val="00B63829"/>
    <w:rsid w:val="00B7644F"/>
    <w:rsid w:val="00C22E87"/>
    <w:rsid w:val="00CB14EF"/>
    <w:rsid w:val="00CE4FF9"/>
    <w:rsid w:val="00DB0D50"/>
    <w:rsid w:val="00E04F58"/>
    <w:rsid w:val="00E3285C"/>
    <w:rsid w:val="00E40BE1"/>
    <w:rsid w:val="00E64FFF"/>
    <w:rsid w:val="00E72CBF"/>
    <w:rsid w:val="00EB2AE9"/>
    <w:rsid w:val="00F863EF"/>
    <w:rsid w:val="00FF6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0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0D37"/>
  </w:style>
  <w:style w:type="paragraph" w:styleId="Footer">
    <w:name w:val="footer"/>
    <w:basedOn w:val="Normal"/>
    <w:link w:val="FooterChar"/>
    <w:uiPriority w:val="99"/>
    <w:unhideWhenUsed/>
    <w:rsid w:val="00A90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0D37"/>
  </w:style>
  <w:style w:type="paragraph" w:styleId="BalloonText">
    <w:name w:val="Balloon Text"/>
    <w:basedOn w:val="Normal"/>
    <w:link w:val="BalloonTextChar"/>
    <w:uiPriority w:val="99"/>
    <w:semiHidden/>
    <w:unhideWhenUsed/>
    <w:rsid w:val="00A9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90D37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CB14EF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CB14EF"/>
    <w:rPr>
      <w:color w:val="954F7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0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0D37"/>
  </w:style>
  <w:style w:type="paragraph" w:styleId="Footer">
    <w:name w:val="footer"/>
    <w:basedOn w:val="Normal"/>
    <w:link w:val="FooterChar"/>
    <w:uiPriority w:val="99"/>
    <w:unhideWhenUsed/>
    <w:rsid w:val="00A90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0D37"/>
  </w:style>
  <w:style w:type="paragraph" w:styleId="BalloonText">
    <w:name w:val="Balloon Text"/>
    <w:basedOn w:val="Normal"/>
    <w:link w:val="BalloonTextChar"/>
    <w:uiPriority w:val="99"/>
    <w:semiHidden/>
    <w:unhideWhenUsed/>
    <w:rsid w:val="00A9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90D37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CB14EF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CB14EF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57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n\Documents\Custom%20Office%20Templates\psps%2017%20mr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psps 17 mrl</Template>
  <TotalTime>5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</dc:creator>
  <cp:lastModifiedBy>Paul</cp:lastModifiedBy>
  <cp:revision>4</cp:revision>
  <cp:lastPrinted>2017-11-28T15:27:00Z</cp:lastPrinted>
  <dcterms:created xsi:type="dcterms:W3CDTF">2018-07-28T20:33:00Z</dcterms:created>
  <dcterms:modified xsi:type="dcterms:W3CDTF">2018-08-01T12:45:00Z</dcterms:modified>
</cp:coreProperties>
</file>